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813C5" w14:textId="77777777" w:rsidR="00A94206" w:rsidRDefault="00A94206">
      <w:r>
        <w:rPr>
          <w:noProof/>
        </w:rPr>
        <w:drawing>
          <wp:anchor distT="0" distB="0" distL="114300" distR="114300" simplePos="0" relativeHeight="251658240" behindDoc="1" locked="0" layoutInCell="1" allowOverlap="1" wp14:anchorId="6A608507" wp14:editId="13DC549B">
            <wp:simplePos x="0" y="0"/>
            <wp:positionH relativeFrom="column">
              <wp:posOffset>181155</wp:posOffset>
            </wp:positionH>
            <wp:positionV relativeFrom="paragraph">
              <wp:posOffset>-8626</wp:posOffset>
            </wp:positionV>
            <wp:extent cx="8328025" cy="5688330"/>
            <wp:effectExtent l="0" t="0" r="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025" cy="568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5FAD348" w14:textId="7D65EB48" w:rsidR="00A94206" w:rsidRDefault="00E24216">
      <w:r>
        <w:rPr>
          <w:noProof/>
        </w:rPr>
        <w:lastRenderedPageBreak/>
        <w:drawing>
          <wp:anchor distT="0" distB="0" distL="114300" distR="114300" simplePos="0" relativeHeight="251811840" behindDoc="1" locked="0" layoutInCell="1" allowOverlap="1" wp14:anchorId="4621130E" wp14:editId="51D74AB1">
            <wp:simplePos x="0" y="0"/>
            <wp:positionH relativeFrom="column">
              <wp:posOffset>-417195</wp:posOffset>
            </wp:positionH>
            <wp:positionV relativeFrom="paragraph">
              <wp:posOffset>-286476</wp:posOffset>
            </wp:positionV>
            <wp:extent cx="9610521" cy="6378746"/>
            <wp:effectExtent l="0" t="0" r="0" b="0"/>
            <wp:wrapNone/>
            <wp:docPr id="14006507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50739" name="Afbeelding 140065073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521" cy="637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8C70F99" wp14:editId="57AE0D9D">
                <wp:simplePos x="0" y="0"/>
                <wp:positionH relativeFrom="page">
                  <wp:posOffset>6969760</wp:posOffset>
                </wp:positionH>
                <wp:positionV relativeFrom="paragraph">
                  <wp:posOffset>5150163</wp:posOffset>
                </wp:positionV>
                <wp:extent cx="430530" cy="280035"/>
                <wp:effectExtent l="0" t="0" r="7620" b="5715"/>
                <wp:wrapSquare wrapText="bothSides"/>
                <wp:docPr id="40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D848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70F99" id="_x0000_t202" coordsize="21600,21600" o:spt="202" path="m,l,21600r21600,l21600,xe">
                <v:stroke joinstyle="miter"/>
                <v:path gradientshapeok="t" o:connecttype="rect"/>
              </v:shapetype>
              <v:shape id="Tekstvak 40" o:spid="_x0000_s1026" type="#_x0000_t202" style="position:absolute;margin-left:548.8pt;margin-top:405.5pt;width:33.9pt;height:22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" stroked="f">
                <v:textbox>
                  <w:txbxContent>
                    <w:p w14:paraId="1F4AD848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B4D203E" wp14:editId="68DACD0D">
                <wp:simplePos x="0" y="0"/>
                <wp:positionH relativeFrom="page">
                  <wp:posOffset>6974840</wp:posOffset>
                </wp:positionH>
                <wp:positionV relativeFrom="paragraph">
                  <wp:posOffset>4844680</wp:posOffset>
                </wp:positionV>
                <wp:extent cx="430530" cy="274320"/>
                <wp:effectExtent l="0" t="0" r="7620" b="0"/>
                <wp:wrapSquare wrapText="bothSides"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E8450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203E" id="Tekstvak 42" o:spid="_x0000_s1027" type="#_x0000_t202" style="position:absolute;margin-left:549.2pt;margin-top:381.45pt;width:33.9pt;height:21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" stroked="f">
                <v:textbox>
                  <w:txbxContent>
                    <w:p w14:paraId="6C4E8450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F96675" wp14:editId="76DC5E35">
                <wp:simplePos x="0" y="0"/>
                <wp:positionH relativeFrom="page">
                  <wp:posOffset>6957221</wp:posOffset>
                </wp:positionH>
                <wp:positionV relativeFrom="paragraph">
                  <wp:posOffset>4482958</wp:posOffset>
                </wp:positionV>
                <wp:extent cx="430530" cy="295910"/>
                <wp:effectExtent l="0" t="0" r="7620" b="8890"/>
                <wp:wrapSquare wrapText="bothSides"/>
                <wp:docPr id="39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F918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6675" id="Tekstvak 39" o:spid="_x0000_s1028" type="#_x0000_t202" style="position:absolute;margin-left:547.8pt;margin-top:353pt;width:33.9pt;height:2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" stroked="f">
                <v:textbox>
                  <w:txbxContent>
                    <w:p w14:paraId="2234F918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1710EF" wp14:editId="32F1A06E">
                <wp:simplePos x="0" y="0"/>
                <wp:positionH relativeFrom="page">
                  <wp:posOffset>6947061</wp:posOffset>
                </wp:positionH>
                <wp:positionV relativeFrom="paragraph">
                  <wp:posOffset>3961405</wp:posOffset>
                </wp:positionV>
                <wp:extent cx="430530" cy="396240"/>
                <wp:effectExtent l="0" t="0" r="7620" b="3810"/>
                <wp:wrapSquare wrapText="bothSides"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29A88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10EF" id="Tekstvak 33" o:spid="_x0000_s1029" type="#_x0000_t202" style="position:absolute;margin-left:547pt;margin-top:311.9pt;width:33.9pt;height:31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" stroked="f">
                <v:textbox>
                  <w:txbxContent>
                    <w:p w14:paraId="1E129A88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AA45C52" wp14:editId="0E76B71E">
                <wp:simplePos x="0" y="0"/>
                <wp:positionH relativeFrom="page">
                  <wp:posOffset>6929926</wp:posOffset>
                </wp:positionH>
                <wp:positionV relativeFrom="paragraph">
                  <wp:posOffset>3393791</wp:posOffset>
                </wp:positionV>
                <wp:extent cx="430530" cy="496570"/>
                <wp:effectExtent l="0" t="0" r="7620" b="0"/>
                <wp:wrapSquare wrapText="bothSides"/>
                <wp:docPr id="32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FF075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5C52" id="Tekstvak 32" o:spid="_x0000_s1030" type="#_x0000_t202" style="position:absolute;margin-left:545.65pt;margin-top:267.25pt;width:33.9pt;height:39.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" stroked="f">
                <v:textbox>
                  <w:txbxContent>
                    <w:p w14:paraId="1E9FF075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B5BC127" wp14:editId="0A0DEB69">
                <wp:simplePos x="0" y="0"/>
                <wp:positionH relativeFrom="page">
                  <wp:posOffset>6947061</wp:posOffset>
                </wp:positionH>
                <wp:positionV relativeFrom="paragraph">
                  <wp:posOffset>2686970</wp:posOffset>
                </wp:positionV>
                <wp:extent cx="430530" cy="601980"/>
                <wp:effectExtent l="0" t="0" r="7620" b="7620"/>
                <wp:wrapSquare wrapText="bothSides"/>
                <wp:docPr id="28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601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332E7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BC127" id="Tekstvak 28" o:spid="_x0000_s1031" type="#_x0000_t202" style="position:absolute;margin-left:547pt;margin-top:211.55pt;width:33.9pt;height:47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" stroked="f">
                <v:textbox>
                  <w:txbxContent>
                    <w:p w14:paraId="214332E7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30CC088" wp14:editId="2B4313C0">
                <wp:simplePos x="0" y="0"/>
                <wp:positionH relativeFrom="page">
                  <wp:posOffset>6924362</wp:posOffset>
                </wp:positionH>
                <wp:positionV relativeFrom="paragraph">
                  <wp:posOffset>2028626</wp:posOffset>
                </wp:positionV>
                <wp:extent cx="430530" cy="501650"/>
                <wp:effectExtent l="0" t="0" r="7620" b="0"/>
                <wp:wrapSquare wrapText="bothSides"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71778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C088" id="Tekstvak 27" o:spid="_x0000_s1032" type="#_x0000_t202" style="position:absolute;margin-left:545.25pt;margin-top:159.75pt;width:33.9pt;height:39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" stroked="f">
                <v:textbox>
                  <w:txbxContent>
                    <w:p w14:paraId="0A071778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596745" wp14:editId="4BDB9696">
                <wp:simplePos x="0" y="0"/>
                <wp:positionH relativeFrom="page">
                  <wp:posOffset>6905000</wp:posOffset>
                </wp:positionH>
                <wp:positionV relativeFrom="paragraph">
                  <wp:posOffset>1037874</wp:posOffset>
                </wp:positionV>
                <wp:extent cx="430530" cy="871855"/>
                <wp:effectExtent l="0" t="0" r="7620" b="4445"/>
                <wp:wrapSquare wrapText="bothSides"/>
                <wp:docPr id="26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65F3A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6745" id="Tekstvak 26" o:spid="_x0000_s1033" type="#_x0000_t202" style="position:absolute;margin-left:543.7pt;margin-top:81.7pt;width:33.9pt;height:68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" stroked="f">
                <v:textbox>
                  <w:txbxContent>
                    <w:p w14:paraId="48565F3A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2CCE23" wp14:editId="4BECDFCB">
                <wp:simplePos x="0" y="0"/>
                <wp:positionH relativeFrom="page">
                  <wp:posOffset>6925471</wp:posOffset>
                </wp:positionH>
                <wp:positionV relativeFrom="paragraph">
                  <wp:posOffset>430805</wp:posOffset>
                </wp:positionV>
                <wp:extent cx="430530" cy="501650"/>
                <wp:effectExtent l="0" t="0" r="7620" b="0"/>
                <wp:wrapSquare wrapText="bothSides"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668E7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CE23" id="Tekstvak 25" o:spid="_x0000_s1034" type="#_x0000_t202" style="position:absolute;margin-left:545.3pt;margin-top:33.9pt;width:33.9pt;height:39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" stroked="f">
                <v:textbox>
                  <w:txbxContent>
                    <w:p w14:paraId="168668E7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95248BC" wp14:editId="44BD33E8">
                <wp:simplePos x="0" y="0"/>
                <wp:positionH relativeFrom="page">
                  <wp:posOffset>6933091</wp:posOffset>
                </wp:positionH>
                <wp:positionV relativeFrom="paragraph">
                  <wp:posOffset>200764</wp:posOffset>
                </wp:positionV>
                <wp:extent cx="430530" cy="200660"/>
                <wp:effectExtent l="0" t="0" r="7620" b="8890"/>
                <wp:wrapSquare wrapText="bothSides"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49C9F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48BC" id="Tekstvak 24" o:spid="_x0000_s1035" type="#_x0000_t202" style="position:absolute;margin-left:545.9pt;margin-top:15.8pt;width:33.9pt;height:1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mSDgIAAPw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" stroked="f">
                <v:textbox>
                  <w:txbxContent>
                    <w:p w14:paraId="07849C9F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97D1C6E" wp14:editId="3FB876F0">
                <wp:simplePos x="0" y="0"/>
                <wp:positionH relativeFrom="page">
                  <wp:posOffset>1913890</wp:posOffset>
                </wp:positionH>
                <wp:positionV relativeFrom="paragraph">
                  <wp:posOffset>5177629</wp:posOffset>
                </wp:positionV>
                <wp:extent cx="430530" cy="306070"/>
                <wp:effectExtent l="0" t="0" r="7620" b="0"/>
                <wp:wrapSquare wrapText="bothSides"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708BC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1C6E" id="Tekstvak 23" o:spid="_x0000_s1036" type="#_x0000_t202" style="position:absolute;margin-left:150.7pt;margin-top:407.7pt;width:33.9pt;height:24.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" stroked="f">
                <v:textbox>
                  <w:txbxContent>
                    <w:p w14:paraId="14A708BC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2B799E6" wp14:editId="7897D5AE">
                <wp:simplePos x="0" y="0"/>
                <wp:positionH relativeFrom="page">
                  <wp:posOffset>1868805</wp:posOffset>
                </wp:positionH>
                <wp:positionV relativeFrom="paragraph">
                  <wp:posOffset>4501041</wp:posOffset>
                </wp:positionV>
                <wp:extent cx="430530" cy="200660"/>
                <wp:effectExtent l="0" t="0" r="7620" b="8890"/>
                <wp:wrapSquare wrapText="bothSides"/>
                <wp:docPr id="22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D1124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99E6" id="Tekstvak 22" o:spid="_x0000_s1037" type="#_x0000_t202" style="position:absolute;margin-left:147.15pt;margin-top:354.4pt;width:33.9pt;height:1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" stroked="f">
                <v:textbox>
                  <w:txbxContent>
                    <w:p w14:paraId="096D1124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3ED7F33" wp14:editId="7935C5A1">
                <wp:simplePos x="0" y="0"/>
                <wp:positionH relativeFrom="page">
                  <wp:posOffset>1873885</wp:posOffset>
                </wp:positionH>
                <wp:positionV relativeFrom="paragraph">
                  <wp:posOffset>4287681</wp:posOffset>
                </wp:positionV>
                <wp:extent cx="430530" cy="200660"/>
                <wp:effectExtent l="0" t="0" r="7620" b="8890"/>
                <wp:wrapSquare wrapText="bothSides"/>
                <wp:docPr id="21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72516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7F33" id="Tekstvak 21" o:spid="_x0000_s1038" type="#_x0000_t202" style="position:absolute;margin-left:147.55pt;margin-top:337.6pt;width:33.9pt;height:15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GplEA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" stroked="f">
                <v:textbox>
                  <w:txbxContent>
                    <w:p w14:paraId="3BE72516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EEBA64E" wp14:editId="5157B8B4">
                <wp:simplePos x="0" y="0"/>
                <wp:positionH relativeFrom="page">
                  <wp:posOffset>1864360</wp:posOffset>
                </wp:positionH>
                <wp:positionV relativeFrom="paragraph">
                  <wp:posOffset>4077809</wp:posOffset>
                </wp:positionV>
                <wp:extent cx="430530" cy="200660"/>
                <wp:effectExtent l="0" t="0" r="7620" b="8890"/>
                <wp:wrapSquare wrapText="bothSides"/>
                <wp:docPr id="20" name="Tekstva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F0F7D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BA64E" id="Tekstvak 20" o:spid="_x0000_s1039" type="#_x0000_t202" style="position:absolute;margin-left:146.8pt;margin-top:321.1pt;width:33.9pt;height:1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" stroked="f">
                <v:textbox>
                  <w:txbxContent>
                    <w:p w14:paraId="1D8F0F7D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55BE56" wp14:editId="4D73C720">
                <wp:simplePos x="0" y="0"/>
                <wp:positionH relativeFrom="page">
                  <wp:posOffset>1868805</wp:posOffset>
                </wp:positionH>
                <wp:positionV relativeFrom="paragraph">
                  <wp:posOffset>3859691</wp:posOffset>
                </wp:positionV>
                <wp:extent cx="430530" cy="200660"/>
                <wp:effectExtent l="0" t="0" r="7620" b="8890"/>
                <wp:wrapSquare wrapText="bothSides"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A15BA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BE56" id="Tekstvak 19" o:spid="_x0000_s1040" type="#_x0000_t202" style="position:absolute;margin-left:147.15pt;margin-top:303.9pt;width:33.9pt;height:1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49EA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" stroked="f">
                <v:textbox>
                  <w:txbxContent>
                    <w:p w14:paraId="241A15BA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DAB0751" wp14:editId="55448F75">
                <wp:simplePos x="0" y="0"/>
                <wp:positionH relativeFrom="page">
                  <wp:posOffset>1878965</wp:posOffset>
                </wp:positionH>
                <wp:positionV relativeFrom="paragraph">
                  <wp:posOffset>3643156</wp:posOffset>
                </wp:positionV>
                <wp:extent cx="430530" cy="200660"/>
                <wp:effectExtent l="0" t="0" r="7620" b="8890"/>
                <wp:wrapSquare wrapText="bothSides"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B8FA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0751" id="Tekstvak 18" o:spid="_x0000_s1041" type="#_x0000_t202" style="position:absolute;margin-left:147.95pt;margin-top:286.85pt;width:33.9pt;height:1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DLEA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" stroked="f">
                <v:textbox>
                  <w:txbxContent>
                    <w:p w14:paraId="4462B8FA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405E09" wp14:editId="3A6453A4">
                <wp:simplePos x="0" y="0"/>
                <wp:positionH relativeFrom="page">
                  <wp:posOffset>1898650</wp:posOffset>
                </wp:positionH>
                <wp:positionV relativeFrom="paragraph">
                  <wp:posOffset>3404396</wp:posOffset>
                </wp:positionV>
                <wp:extent cx="430530" cy="200660"/>
                <wp:effectExtent l="0" t="0" r="7620" b="8890"/>
                <wp:wrapSquare wrapText="bothSides"/>
                <wp:docPr id="17" name="Tekstva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8E07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5E09" id="Tekstvak 17" o:spid="_x0000_s1042" type="#_x0000_t202" style="position:absolute;margin-left:149.5pt;margin-top:268.05pt;width:33.9pt;height:15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" stroked="f">
                <v:textbox>
                  <w:txbxContent>
                    <w:p w14:paraId="52598E07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E98249" wp14:editId="5A37FDD7">
                <wp:simplePos x="0" y="0"/>
                <wp:positionH relativeFrom="page">
                  <wp:posOffset>1897380</wp:posOffset>
                </wp:positionH>
                <wp:positionV relativeFrom="paragraph">
                  <wp:posOffset>3196751</wp:posOffset>
                </wp:positionV>
                <wp:extent cx="430530" cy="200660"/>
                <wp:effectExtent l="0" t="0" r="7620" b="8890"/>
                <wp:wrapSquare wrapText="bothSides"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33F91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8249" id="Tekstvak 16" o:spid="_x0000_s1043" type="#_x0000_t202" style="position:absolute;margin-left:149.4pt;margin-top:251.7pt;width:33.9pt;height:1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" stroked="f">
                <v:textbox>
                  <w:txbxContent>
                    <w:p w14:paraId="38A33F91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111FA59" wp14:editId="19BDE8A0">
                <wp:simplePos x="0" y="0"/>
                <wp:positionH relativeFrom="page">
                  <wp:posOffset>1891665</wp:posOffset>
                </wp:positionH>
                <wp:positionV relativeFrom="paragraph">
                  <wp:posOffset>2989419</wp:posOffset>
                </wp:positionV>
                <wp:extent cx="430530" cy="200660"/>
                <wp:effectExtent l="0" t="0" r="7620" b="8890"/>
                <wp:wrapSquare wrapText="bothSides"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D6F03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1FA59" id="Tekstvak 15" o:spid="_x0000_s1044" type="#_x0000_t202" style="position:absolute;margin-left:148.95pt;margin-top:235.4pt;width:33.9pt;height:15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" stroked="f">
                <v:textbox>
                  <w:txbxContent>
                    <w:p w14:paraId="150D6F03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91EFC2" wp14:editId="6AA7B0B4">
                <wp:simplePos x="0" y="0"/>
                <wp:positionH relativeFrom="page">
                  <wp:posOffset>1892935</wp:posOffset>
                </wp:positionH>
                <wp:positionV relativeFrom="paragraph">
                  <wp:posOffset>2760506</wp:posOffset>
                </wp:positionV>
                <wp:extent cx="430530" cy="200660"/>
                <wp:effectExtent l="0" t="0" r="7620" b="8890"/>
                <wp:wrapSquare wrapText="bothSides"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CC7D1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EFC2" id="Tekstvak 14" o:spid="_x0000_s1045" type="#_x0000_t202" style="position:absolute;margin-left:149.05pt;margin-top:217.35pt;width:33.9pt;height:15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l6EAIAAP0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" stroked="f">
                <v:textbox>
                  <w:txbxContent>
                    <w:p w14:paraId="257CC7D1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E32D151" wp14:editId="3E94E7CB">
                <wp:simplePos x="0" y="0"/>
                <wp:positionH relativeFrom="page">
                  <wp:posOffset>1885315</wp:posOffset>
                </wp:positionH>
                <wp:positionV relativeFrom="paragraph">
                  <wp:posOffset>2535081</wp:posOffset>
                </wp:positionV>
                <wp:extent cx="430530" cy="200660"/>
                <wp:effectExtent l="0" t="0" r="7620" b="8890"/>
                <wp:wrapSquare wrapText="bothSides"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C394C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D151" id="Tekstvak 13" o:spid="_x0000_s1046" type="#_x0000_t202" style="position:absolute;margin-left:148.45pt;margin-top:199.6pt;width:33.9pt;height:15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rqDw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" stroked="f">
                <v:textbox>
                  <w:txbxContent>
                    <w:p w14:paraId="0BCC394C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8D28A4" wp14:editId="4F5D09DF">
                <wp:simplePos x="0" y="0"/>
                <wp:positionH relativeFrom="page">
                  <wp:posOffset>1884045</wp:posOffset>
                </wp:positionH>
                <wp:positionV relativeFrom="paragraph">
                  <wp:posOffset>2251549</wp:posOffset>
                </wp:positionV>
                <wp:extent cx="430530" cy="200660"/>
                <wp:effectExtent l="0" t="0" r="7620" b="8890"/>
                <wp:wrapSquare wrapText="bothSides"/>
                <wp:docPr id="12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FEAEC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28A4" id="Tekstvak 12" o:spid="_x0000_s1047" type="#_x0000_t202" style="position:absolute;margin-left:148.35pt;margin-top:177.3pt;width:33.9pt;height:1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" stroked="f">
                <v:textbox>
                  <w:txbxContent>
                    <w:p w14:paraId="17EFEAEC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50983D" wp14:editId="11ED290A">
                <wp:simplePos x="0" y="0"/>
                <wp:positionH relativeFrom="page">
                  <wp:posOffset>1884045</wp:posOffset>
                </wp:positionH>
                <wp:positionV relativeFrom="paragraph">
                  <wp:posOffset>2033744</wp:posOffset>
                </wp:positionV>
                <wp:extent cx="430530" cy="200660"/>
                <wp:effectExtent l="0" t="0" r="7620" b="8890"/>
                <wp:wrapSquare wrapText="bothSides"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61F26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983D" id="Tekstvak 11" o:spid="_x0000_s1048" type="#_x0000_t202" style="position:absolute;margin-left:148.35pt;margin-top:160.15pt;width:33.9pt;height:15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bdEA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" stroked="f">
                <v:textbox>
                  <w:txbxContent>
                    <w:p w14:paraId="23761F26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24C260B" wp14:editId="4E5C63CA">
                <wp:simplePos x="0" y="0"/>
                <wp:positionH relativeFrom="page">
                  <wp:posOffset>1884680</wp:posOffset>
                </wp:positionH>
                <wp:positionV relativeFrom="paragraph">
                  <wp:posOffset>1834363</wp:posOffset>
                </wp:positionV>
                <wp:extent cx="430530" cy="200660"/>
                <wp:effectExtent l="0" t="0" r="7620" b="889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CD8B4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C260B" id="Tekstvak 10" o:spid="_x0000_s1049" type="#_x0000_t202" style="position:absolute;margin-left:148.4pt;margin-top:144.45pt;width:33.9pt;height:15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" stroked="f">
                <v:textbox>
                  <w:txbxContent>
                    <w:p w14:paraId="5A5CD8B4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6D1685" wp14:editId="7905D9DC">
                <wp:simplePos x="0" y="0"/>
                <wp:positionH relativeFrom="page">
                  <wp:posOffset>1884680</wp:posOffset>
                </wp:positionH>
                <wp:positionV relativeFrom="paragraph">
                  <wp:posOffset>1617506</wp:posOffset>
                </wp:positionV>
                <wp:extent cx="430530" cy="200660"/>
                <wp:effectExtent l="0" t="0" r="7620" b="8890"/>
                <wp:wrapSquare wrapText="bothSides"/>
                <wp:docPr id="9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CB673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D1685" id="Tekstvak 9" o:spid="_x0000_s1050" type="#_x0000_t202" style="position:absolute;margin-left:148.4pt;margin-top:127.35pt;width:33.9pt;height:1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KFEA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" stroked="f">
                <v:textbox>
                  <w:txbxContent>
                    <w:p w14:paraId="0C8CB673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83BC30" wp14:editId="08D7739A">
                <wp:simplePos x="0" y="0"/>
                <wp:positionH relativeFrom="page">
                  <wp:posOffset>1892935</wp:posOffset>
                </wp:positionH>
                <wp:positionV relativeFrom="paragraph">
                  <wp:posOffset>1400971</wp:posOffset>
                </wp:positionV>
                <wp:extent cx="430530" cy="200660"/>
                <wp:effectExtent l="0" t="0" r="7620" b="889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8199D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BC30" id="Tekstvak 8" o:spid="_x0000_s1051" type="#_x0000_t202" style="position:absolute;margin-left:149.05pt;margin-top:110.3pt;width:33.9pt;height:1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oxzEA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" stroked="f">
                <v:textbox>
                  <w:txbxContent>
                    <w:p w14:paraId="6BC8199D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C7A9FA7" wp14:editId="174BB92A">
                <wp:simplePos x="0" y="0"/>
                <wp:positionH relativeFrom="page">
                  <wp:posOffset>1890395</wp:posOffset>
                </wp:positionH>
                <wp:positionV relativeFrom="paragraph">
                  <wp:posOffset>1111411</wp:posOffset>
                </wp:positionV>
                <wp:extent cx="430530" cy="200660"/>
                <wp:effectExtent l="0" t="0" r="7620" b="8890"/>
                <wp:wrapSquare wrapText="bothSides"/>
                <wp:docPr id="7" name="Tekstva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4AC6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9FA7" id="Tekstvak 7" o:spid="_x0000_s1052" type="#_x0000_t202" style="position:absolute;margin-left:148.85pt;margin-top:87.5pt;width:33.9pt;height:15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" stroked="f">
                <v:textbox>
                  <w:txbxContent>
                    <w:p w14:paraId="61694AC6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F0B3E86" wp14:editId="7D6A7258">
                <wp:simplePos x="0" y="0"/>
                <wp:positionH relativeFrom="page">
                  <wp:posOffset>1892935</wp:posOffset>
                </wp:positionH>
                <wp:positionV relativeFrom="paragraph">
                  <wp:posOffset>905036</wp:posOffset>
                </wp:positionV>
                <wp:extent cx="430530" cy="200660"/>
                <wp:effectExtent l="0" t="0" r="7620" b="8890"/>
                <wp:wrapSquare wrapText="bothSides"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43A7B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B3E86" id="Tekstvak 6" o:spid="_x0000_s1053" type="#_x0000_t202" style="position:absolute;margin-left:149.05pt;margin-top:71.25pt;width:33.9pt;height:1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" stroked="f">
                <v:textbox>
                  <w:txbxContent>
                    <w:p w14:paraId="37543A7B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7B187BC" wp14:editId="70B13B8B">
                <wp:simplePos x="0" y="0"/>
                <wp:positionH relativeFrom="page">
                  <wp:posOffset>1889125</wp:posOffset>
                </wp:positionH>
                <wp:positionV relativeFrom="paragraph">
                  <wp:posOffset>694529</wp:posOffset>
                </wp:positionV>
                <wp:extent cx="430530" cy="200660"/>
                <wp:effectExtent l="0" t="0" r="7620" b="889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0F69C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87BC" id="Tekstvak 5" o:spid="_x0000_s1054" type="#_x0000_t202" style="position:absolute;margin-left:148.75pt;margin-top:54.7pt;width:33.9pt;height:1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" stroked="f">
                <v:textbox>
                  <w:txbxContent>
                    <w:p w14:paraId="7D80F69C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463443" wp14:editId="524FD66A">
                <wp:simplePos x="0" y="0"/>
                <wp:positionH relativeFrom="page">
                  <wp:posOffset>1891030</wp:posOffset>
                </wp:positionH>
                <wp:positionV relativeFrom="paragraph">
                  <wp:posOffset>470061</wp:posOffset>
                </wp:positionV>
                <wp:extent cx="430530" cy="200660"/>
                <wp:effectExtent l="0" t="0" r="7620" b="889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C60D9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63443" id="Tekstvak 4" o:spid="_x0000_s1055" type="#_x0000_t202" style="position:absolute;margin-left:148.9pt;margin-top:37pt;width:33.9pt;height:1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" stroked="f">
                <v:textbox>
                  <w:txbxContent>
                    <w:p w14:paraId="283C60D9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BE185CF" wp14:editId="04112D4E">
                <wp:simplePos x="0" y="0"/>
                <wp:positionH relativeFrom="page">
                  <wp:posOffset>1889185</wp:posOffset>
                </wp:positionH>
                <wp:positionV relativeFrom="paragraph">
                  <wp:posOffset>269815</wp:posOffset>
                </wp:positionV>
                <wp:extent cx="430530" cy="200660"/>
                <wp:effectExtent l="0" t="0" r="7620" b="8890"/>
                <wp:wrapSquare wrapText="bothSides"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F6CD7" w14:textId="77777777" w:rsidR="00A94206" w:rsidRPr="00582833" w:rsidRDefault="00A94206" w:rsidP="00A94206">
                            <w:pPr>
                              <w:shd w:val="clear" w:color="auto" w:fill="FFFFFF" w:themeFill="background1"/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185CF" id="Tekstvak 29" o:spid="_x0000_s1056" type="#_x0000_t202" style="position:absolute;margin-left:148.75pt;margin-top:21.25pt;width:33.9pt;height:15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" stroked="f">
                <v:textbox>
                  <w:txbxContent>
                    <w:p w14:paraId="7CCF6CD7" w14:textId="77777777" w:rsidR="00A94206" w:rsidRPr="00582833" w:rsidRDefault="00A94206" w:rsidP="00A94206">
                      <w:pPr>
                        <w:shd w:val="clear" w:color="auto" w:fill="FFFFFF" w:themeFill="background1"/>
                        <w:spacing w:line="276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94206">
        <w:br w:type="page"/>
      </w:r>
    </w:p>
    <w:p w14:paraId="3288764E" w14:textId="6E4DFFFA" w:rsidR="00A94206" w:rsidRPr="00F70698" w:rsidRDefault="00205F39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13888" behindDoc="1" locked="0" layoutInCell="1" allowOverlap="1" wp14:anchorId="4162190C" wp14:editId="6B67CB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656742" cy="6343650"/>
            <wp:effectExtent l="0" t="0" r="1905" b="0"/>
            <wp:wrapNone/>
            <wp:docPr id="811779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7939" name="Afbeelding 811779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327" cy="634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07FDC8C0" wp14:editId="2E0B2F04">
                <wp:simplePos x="0" y="0"/>
                <wp:positionH relativeFrom="page">
                  <wp:posOffset>2275840</wp:posOffset>
                </wp:positionH>
                <wp:positionV relativeFrom="paragraph">
                  <wp:posOffset>626745</wp:posOffset>
                </wp:positionV>
                <wp:extent cx="506730" cy="219710"/>
                <wp:effectExtent l="0" t="0" r="7620" b="889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B2F5C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C8C0" id="Tekstvak 2" o:spid="_x0000_s1057" type="#_x0000_t202" style="position:absolute;margin-left:179.2pt;margin-top:49.35pt;width:39.9pt;height:17.3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T4EQIAAP0DAAAOAAAAZHJzL2Uyb0RvYy54bWysU9tu2zAMfR+wfxD0vthJk7Yx4hRdugwD&#10;ugvQ7QNkWY6FyaJGKbGzrx8lp2nQvQ3Tg0CK1B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" stroked="f">
                <v:textbox>
                  <w:txbxContent>
                    <w:p w14:paraId="1A8B2F5C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E1767F1" wp14:editId="62FB914B">
                <wp:simplePos x="0" y="0"/>
                <wp:positionH relativeFrom="page">
                  <wp:posOffset>2257425</wp:posOffset>
                </wp:positionH>
                <wp:positionV relativeFrom="paragraph">
                  <wp:posOffset>855345</wp:posOffset>
                </wp:positionV>
                <wp:extent cx="533400" cy="224155"/>
                <wp:effectExtent l="0" t="0" r="0" b="4445"/>
                <wp:wrapNone/>
                <wp:docPr id="4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4A720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7F1" id="_x0000_s1058" type="#_x0000_t202" style="position:absolute;margin-left:177.75pt;margin-top:67.35pt;width:42pt;height:17.6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" stroked="f">
                <v:textbox>
                  <w:txbxContent>
                    <w:p w14:paraId="68A4A720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801D71D" wp14:editId="29A670D1">
                <wp:simplePos x="0" y="0"/>
                <wp:positionH relativeFrom="page">
                  <wp:posOffset>2266950</wp:posOffset>
                </wp:positionH>
                <wp:positionV relativeFrom="paragraph">
                  <wp:posOffset>1055370</wp:posOffset>
                </wp:positionV>
                <wp:extent cx="533400" cy="220980"/>
                <wp:effectExtent l="0" t="0" r="0" b="7620"/>
                <wp:wrapNone/>
                <wp:docPr id="4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C5424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D71D" id="_x0000_s1059" type="#_x0000_t202" style="position:absolute;margin-left:178.5pt;margin-top:83.1pt;width:42pt;height:17.4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" stroked="f">
                <v:textbox>
                  <w:txbxContent>
                    <w:p w14:paraId="0FAC5424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142D05F" wp14:editId="2B40D389">
                <wp:simplePos x="0" y="0"/>
                <wp:positionH relativeFrom="page">
                  <wp:posOffset>2273935</wp:posOffset>
                </wp:positionH>
                <wp:positionV relativeFrom="paragraph">
                  <wp:posOffset>1745615</wp:posOffset>
                </wp:positionV>
                <wp:extent cx="444500" cy="249555"/>
                <wp:effectExtent l="0" t="0" r="0" b="0"/>
                <wp:wrapNone/>
                <wp:docPr id="4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49090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D05F" id="_x0000_s1060" type="#_x0000_t202" style="position:absolute;margin-left:179.05pt;margin-top:137.45pt;width:35pt;height:19.6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" stroked="f">
                <v:textbox>
                  <w:txbxContent>
                    <w:p w14:paraId="61249090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70FFEE88" wp14:editId="256EC75A">
                <wp:simplePos x="0" y="0"/>
                <wp:positionH relativeFrom="page">
                  <wp:posOffset>2266950</wp:posOffset>
                </wp:positionH>
                <wp:positionV relativeFrom="paragraph">
                  <wp:posOffset>1988820</wp:posOffset>
                </wp:positionV>
                <wp:extent cx="455930" cy="361950"/>
                <wp:effectExtent l="0" t="0" r="1270" b="0"/>
                <wp:wrapNone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AD9F3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FEE88" id="_x0000_s1061" type="#_x0000_t202" style="position:absolute;margin-left:178.5pt;margin-top:156.6pt;width:35.9pt;height:28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" stroked="f">
                <v:textbox>
                  <w:txbxContent>
                    <w:p w14:paraId="52CAD9F3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5E2898F" wp14:editId="7EC3FFD2">
                <wp:simplePos x="0" y="0"/>
                <wp:positionH relativeFrom="page">
                  <wp:posOffset>7378065</wp:posOffset>
                </wp:positionH>
                <wp:positionV relativeFrom="paragraph">
                  <wp:posOffset>730885</wp:posOffset>
                </wp:positionV>
                <wp:extent cx="416257" cy="607326"/>
                <wp:effectExtent l="0" t="0" r="3175" b="2540"/>
                <wp:wrapNone/>
                <wp:docPr id="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57" cy="607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81FDC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898F" id="_x0000_s1062" type="#_x0000_t202" style="position:absolute;margin-left:580.95pt;margin-top:57.55pt;width:32.8pt;height:47.8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" stroked="f">
                <v:textbox>
                  <w:txbxContent>
                    <w:p w14:paraId="4B181FDC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403A296E" wp14:editId="12542A78">
                <wp:simplePos x="0" y="0"/>
                <wp:positionH relativeFrom="page">
                  <wp:posOffset>7319010</wp:posOffset>
                </wp:positionH>
                <wp:positionV relativeFrom="paragraph">
                  <wp:posOffset>2713990</wp:posOffset>
                </wp:positionV>
                <wp:extent cx="449580" cy="213360"/>
                <wp:effectExtent l="0" t="0" r="7620" b="0"/>
                <wp:wrapNone/>
                <wp:docPr id="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19EE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A296E" id="_x0000_s1063" type="#_x0000_t202" style="position:absolute;margin-left:576.3pt;margin-top:213.7pt;width:35.4pt;height:16.8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" stroked="f">
                <v:textbox>
                  <w:txbxContent>
                    <w:p w14:paraId="778B19EE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1EDF856" wp14:editId="615CE4AA">
                <wp:simplePos x="0" y="0"/>
                <wp:positionH relativeFrom="page">
                  <wp:posOffset>7321550</wp:posOffset>
                </wp:positionH>
                <wp:positionV relativeFrom="paragraph">
                  <wp:posOffset>2466340</wp:posOffset>
                </wp:positionV>
                <wp:extent cx="433705" cy="231775"/>
                <wp:effectExtent l="0" t="0" r="4445" b="0"/>
                <wp:wrapNone/>
                <wp:docPr id="3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EA597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F856" id="_x0000_s1064" type="#_x0000_t202" style="position:absolute;margin-left:576.5pt;margin-top:194.2pt;width:34.15pt;height:18.2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" stroked="f">
                <v:textbox>
                  <w:txbxContent>
                    <w:p w14:paraId="2E6EA597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3BD3D67" wp14:editId="4DE9649F">
                <wp:simplePos x="0" y="0"/>
                <wp:positionH relativeFrom="page">
                  <wp:posOffset>7385685</wp:posOffset>
                </wp:positionH>
                <wp:positionV relativeFrom="paragraph">
                  <wp:posOffset>1906270</wp:posOffset>
                </wp:positionV>
                <wp:extent cx="409433" cy="266131"/>
                <wp:effectExtent l="0" t="0" r="0" b="635"/>
                <wp:wrapNone/>
                <wp:docPr id="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33" cy="2661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35B82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3D67" id="_x0000_s1065" type="#_x0000_t202" style="position:absolute;margin-left:581.55pt;margin-top:150.1pt;width:32.25pt;height:20.9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" stroked="f">
                <v:textbox>
                  <w:txbxContent>
                    <w:p w14:paraId="65D35B82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DC5F730" wp14:editId="7EA8B497">
                <wp:simplePos x="0" y="0"/>
                <wp:positionH relativeFrom="page">
                  <wp:posOffset>7334250</wp:posOffset>
                </wp:positionH>
                <wp:positionV relativeFrom="paragraph">
                  <wp:posOffset>4670425</wp:posOffset>
                </wp:positionV>
                <wp:extent cx="431800" cy="279779"/>
                <wp:effectExtent l="0" t="0" r="6350" b="6350"/>
                <wp:wrapNone/>
                <wp:docPr id="5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797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A7944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F730" id="_x0000_s1066" type="#_x0000_t202" style="position:absolute;margin-left:577.5pt;margin-top:367.75pt;width:34pt;height:22.0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" stroked="f">
                <v:textbox>
                  <w:txbxContent>
                    <w:p w14:paraId="786A7944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92501FD" wp14:editId="0BCA0794">
                <wp:simplePos x="0" y="0"/>
                <wp:positionH relativeFrom="page">
                  <wp:posOffset>7325995</wp:posOffset>
                </wp:positionH>
                <wp:positionV relativeFrom="paragraph">
                  <wp:posOffset>5057140</wp:posOffset>
                </wp:positionV>
                <wp:extent cx="411328" cy="272955"/>
                <wp:effectExtent l="0" t="0" r="8255" b="0"/>
                <wp:wrapNone/>
                <wp:docPr id="5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B2D40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501FD" id="_x0000_s1067" type="#_x0000_t202" style="position:absolute;margin-left:576.85pt;margin-top:398.2pt;width:32.4pt;height:21.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" stroked="f">
                <v:textbox>
                  <w:txbxContent>
                    <w:p w14:paraId="27BB2D40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609162E0" wp14:editId="448B085C">
                <wp:simplePos x="0" y="0"/>
                <wp:positionH relativeFrom="page">
                  <wp:posOffset>2257425</wp:posOffset>
                </wp:positionH>
                <wp:positionV relativeFrom="paragraph">
                  <wp:posOffset>1283970</wp:posOffset>
                </wp:positionV>
                <wp:extent cx="533400" cy="267335"/>
                <wp:effectExtent l="0" t="0" r="0" b="0"/>
                <wp:wrapNone/>
                <wp:docPr id="112697736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3BA5A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62E0" id="_x0000_s1068" type="#_x0000_t202" style="position:absolute;margin-left:177.75pt;margin-top:101.1pt;width:42pt;height:21.05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" stroked="f">
                <v:textbox>
                  <w:txbxContent>
                    <w:p w14:paraId="52C3BA5A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24CC9B39" wp14:editId="586B9F77">
                <wp:simplePos x="0" y="0"/>
                <wp:positionH relativeFrom="page">
                  <wp:posOffset>2352040</wp:posOffset>
                </wp:positionH>
                <wp:positionV relativeFrom="paragraph">
                  <wp:posOffset>2875280</wp:posOffset>
                </wp:positionV>
                <wp:extent cx="444500" cy="249555"/>
                <wp:effectExtent l="0" t="0" r="0" b="0"/>
                <wp:wrapNone/>
                <wp:docPr id="152393327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0130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9B39" id="_x0000_s1069" type="#_x0000_t202" style="position:absolute;margin-left:185.2pt;margin-top:226.4pt;width:35pt;height:19.6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" stroked="f">
                <v:textbox>
                  <w:txbxContent>
                    <w:p w14:paraId="39D10130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33D17631" wp14:editId="05B0071A">
                <wp:simplePos x="0" y="0"/>
                <wp:positionH relativeFrom="page">
                  <wp:posOffset>2371725</wp:posOffset>
                </wp:positionH>
                <wp:positionV relativeFrom="paragraph">
                  <wp:posOffset>3550920</wp:posOffset>
                </wp:positionV>
                <wp:extent cx="444500" cy="561975"/>
                <wp:effectExtent l="0" t="0" r="0" b="9525"/>
                <wp:wrapNone/>
                <wp:docPr id="17281842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756E5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7631" id="_x0000_s1070" type="#_x0000_t202" style="position:absolute;margin-left:186.75pt;margin-top:279.6pt;width:35pt;height:44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" stroked="f">
                <v:textbox>
                  <w:txbxContent>
                    <w:p w14:paraId="222756E5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4D0D26FE" wp14:editId="0C9DC11B">
                <wp:simplePos x="0" y="0"/>
                <wp:positionH relativeFrom="page">
                  <wp:posOffset>2333625</wp:posOffset>
                </wp:positionH>
                <wp:positionV relativeFrom="paragraph">
                  <wp:posOffset>4741545</wp:posOffset>
                </wp:positionV>
                <wp:extent cx="455930" cy="285750"/>
                <wp:effectExtent l="0" t="0" r="1270" b="0"/>
                <wp:wrapNone/>
                <wp:docPr id="65108795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D5B78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26FE" id="_x0000_s1071" type="#_x0000_t202" style="position:absolute;margin-left:183.75pt;margin-top:373.35pt;width:35.9pt;height:22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" stroked="f">
                <v:textbox>
                  <w:txbxContent>
                    <w:p w14:paraId="5A3D5B78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B05F2B1" wp14:editId="4E3C2786">
                <wp:simplePos x="0" y="0"/>
                <wp:positionH relativeFrom="page">
                  <wp:posOffset>2342515</wp:posOffset>
                </wp:positionH>
                <wp:positionV relativeFrom="paragraph">
                  <wp:posOffset>5175250</wp:posOffset>
                </wp:positionV>
                <wp:extent cx="444500" cy="216535"/>
                <wp:effectExtent l="0" t="0" r="0" b="0"/>
                <wp:wrapNone/>
                <wp:docPr id="211718987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AE0FC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F2B1" id="_x0000_s1072" type="#_x0000_t202" style="position:absolute;margin-left:184.45pt;margin-top:407.5pt;width:35pt;height:17.0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" stroked="f">
                <v:textbox>
                  <w:txbxContent>
                    <w:p w14:paraId="7EEAE0FC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4C5147F" wp14:editId="47B03DA7">
                <wp:simplePos x="0" y="0"/>
                <wp:positionH relativeFrom="page">
                  <wp:posOffset>2345690</wp:posOffset>
                </wp:positionH>
                <wp:positionV relativeFrom="paragraph">
                  <wp:posOffset>5554345</wp:posOffset>
                </wp:positionV>
                <wp:extent cx="455930" cy="213360"/>
                <wp:effectExtent l="0" t="0" r="1270" b="0"/>
                <wp:wrapNone/>
                <wp:docPr id="13814538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60DF3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147F" id="_x0000_s1073" type="#_x0000_t202" style="position:absolute;margin-left:184.7pt;margin-top:437.35pt;width:35.9pt;height:16.8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" stroked="f">
                <v:textbox>
                  <w:txbxContent>
                    <w:p w14:paraId="13C60DF3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4F3A10B3" wp14:editId="019F857D">
                <wp:simplePos x="0" y="0"/>
                <wp:positionH relativeFrom="page">
                  <wp:posOffset>7286625</wp:posOffset>
                </wp:positionH>
                <wp:positionV relativeFrom="paragraph">
                  <wp:posOffset>3920490</wp:posOffset>
                </wp:positionV>
                <wp:extent cx="463550" cy="271145"/>
                <wp:effectExtent l="0" t="0" r="0" b="0"/>
                <wp:wrapNone/>
                <wp:docPr id="9143310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1D40F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A10B3" id="_x0000_s1074" type="#_x0000_t202" style="position:absolute;margin-left:573.75pt;margin-top:308.7pt;width:36.5pt;height:21.3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" stroked="f">
                <v:textbox>
                  <w:txbxContent>
                    <w:p w14:paraId="3011D40F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5FD0B372" wp14:editId="64810E9B">
                <wp:simplePos x="0" y="0"/>
                <wp:positionH relativeFrom="page">
                  <wp:posOffset>7315200</wp:posOffset>
                </wp:positionH>
                <wp:positionV relativeFrom="paragraph">
                  <wp:posOffset>2924175</wp:posOffset>
                </wp:positionV>
                <wp:extent cx="449580" cy="213360"/>
                <wp:effectExtent l="0" t="0" r="7620" b="0"/>
                <wp:wrapNone/>
                <wp:docPr id="187167085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10071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B372" id="_x0000_s1075" type="#_x0000_t202" style="position:absolute;margin-left:8in;margin-top:230.25pt;width:35.4pt;height:16.8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" stroked="f">
                <v:textbox>
                  <w:txbxContent>
                    <w:p w14:paraId="37010071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61A2EB8" wp14:editId="757F1D96">
                <wp:simplePos x="0" y="0"/>
                <wp:positionH relativeFrom="page">
                  <wp:posOffset>7305675</wp:posOffset>
                </wp:positionH>
                <wp:positionV relativeFrom="paragraph">
                  <wp:posOffset>3148965</wp:posOffset>
                </wp:positionV>
                <wp:extent cx="449580" cy="213360"/>
                <wp:effectExtent l="0" t="0" r="7620" b="0"/>
                <wp:wrapNone/>
                <wp:docPr id="10413468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AC358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A2EB8" id="_x0000_s1076" type="#_x0000_t202" style="position:absolute;margin-left:575.25pt;margin-top:247.95pt;width:35.4pt;height:16.8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" stroked="f">
                <v:textbox>
                  <w:txbxContent>
                    <w:p w14:paraId="3C7AC358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289EEE0B" wp14:editId="741EDADC">
                <wp:simplePos x="0" y="0"/>
                <wp:positionH relativeFrom="page">
                  <wp:posOffset>7315200</wp:posOffset>
                </wp:positionH>
                <wp:positionV relativeFrom="paragraph">
                  <wp:posOffset>3362325</wp:posOffset>
                </wp:positionV>
                <wp:extent cx="449580" cy="213360"/>
                <wp:effectExtent l="0" t="0" r="7620" b="0"/>
                <wp:wrapNone/>
                <wp:docPr id="127765629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4EE12" w14:textId="77777777" w:rsidR="00205F39" w:rsidRPr="00623F40" w:rsidRDefault="00205F39" w:rsidP="00205F3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EEE0B" id="_x0000_s1077" type="#_x0000_t202" style="position:absolute;margin-left:8in;margin-top:264.75pt;width:35.4pt;height:16.8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" stroked="f">
                <v:textbox>
                  <w:txbxContent>
                    <w:p w14:paraId="4CA4EE12" w14:textId="77777777" w:rsidR="00205F39" w:rsidRPr="00623F40" w:rsidRDefault="00205F39" w:rsidP="00205F3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4206" w:rsidRPr="00F70698">
        <w:rPr>
          <w:sz w:val="20"/>
          <w:szCs w:val="20"/>
        </w:rPr>
        <w:br w:type="page"/>
      </w:r>
    </w:p>
    <w:p w14:paraId="382F5FA2" w14:textId="629CF7C8" w:rsidR="000A1817" w:rsidRDefault="00E615FD"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428A340F" wp14:editId="266C89DA">
            <wp:simplePos x="0" y="0"/>
            <wp:positionH relativeFrom="margin">
              <wp:posOffset>-436377</wp:posOffset>
            </wp:positionH>
            <wp:positionV relativeFrom="paragraph">
              <wp:posOffset>-115428</wp:posOffset>
            </wp:positionV>
            <wp:extent cx="9885363" cy="6575671"/>
            <wp:effectExtent l="0" t="0" r="1905" b="0"/>
            <wp:wrapNone/>
            <wp:docPr id="18310846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84664" name="Afbeelding 18310846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5363" cy="657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4A6C4" w14:textId="439A4C4C" w:rsidR="00A20ADC" w:rsidRDefault="00FD2DD3"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F91D1DC" wp14:editId="21C03E1C">
                <wp:simplePos x="0" y="0"/>
                <wp:positionH relativeFrom="page">
                  <wp:posOffset>7075644</wp:posOffset>
                </wp:positionH>
                <wp:positionV relativeFrom="paragraph">
                  <wp:posOffset>245110</wp:posOffset>
                </wp:positionV>
                <wp:extent cx="410845" cy="1692275"/>
                <wp:effectExtent l="0" t="0" r="8255" b="3175"/>
                <wp:wrapNone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169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8A724" w14:textId="77777777" w:rsidR="00A47894" w:rsidRPr="00623F40" w:rsidRDefault="00A47894" w:rsidP="00A47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1D1DC" id="_x0000_s1078" type="#_x0000_t202" style="position:absolute;margin-left:557.15pt;margin-top:19.3pt;width:32.35pt;height:133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icEgIAAP4DAAAOAAAAZHJzL2Uyb0RvYy54bWysU9uO2yAQfa/Uf0C8N74o3k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" stroked="f">
                <v:textbox>
                  <w:txbxContent>
                    <w:p w14:paraId="0138A724" w14:textId="77777777" w:rsidR="00A47894" w:rsidRPr="00623F40" w:rsidRDefault="00A47894" w:rsidP="00A478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2DC4759" wp14:editId="17EB8A22">
                <wp:simplePos x="0" y="0"/>
                <wp:positionH relativeFrom="page">
                  <wp:posOffset>1903863</wp:posOffset>
                </wp:positionH>
                <wp:positionV relativeFrom="paragraph">
                  <wp:posOffset>4262878</wp:posOffset>
                </wp:positionV>
                <wp:extent cx="411328" cy="272955"/>
                <wp:effectExtent l="0" t="0" r="8255" b="0"/>
                <wp:wrapNone/>
                <wp:docPr id="20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473D2" w14:textId="77777777" w:rsidR="00E42E32" w:rsidRPr="00623F40" w:rsidRDefault="00E42E32" w:rsidP="00E42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4759" id="_x0000_s1079" type="#_x0000_t202" style="position:absolute;margin-left:149.9pt;margin-top:335.65pt;width:32.4pt;height:21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" stroked="f">
                <v:textbox>
                  <w:txbxContent>
                    <w:p w14:paraId="7EF473D2" w14:textId="77777777" w:rsidR="00E42E32" w:rsidRPr="00623F40" w:rsidRDefault="00E42E32" w:rsidP="00E42E3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4C69776F" wp14:editId="421EE7AF">
                <wp:simplePos x="0" y="0"/>
                <wp:positionH relativeFrom="page">
                  <wp:posOffset>1907702</wp:posOffset>
                </wp:positionH>
                <wp:positionV relativeFrom="paragraph">
                  <wp:posOffset>4056920</wp:posOffset>
                </wp:positionV>
                <wp:extent cx="411328" cy="272955"/>
                <wp:effectExtent l="0" t="0" r="8255" b="0"/>
                <wp:wrapNone/>
                <wp:docPr id="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561A5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9776F" id="_x0000_s1080" type="#_x0000_t202" style="position:absolute;margin-left:150.2pt;margin-top:319.45pt;width:32.4pt;height:21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" stroked="f">
                <v:textbox>
                  <w:txbxContent>
                    <w:p w14:paraId="06F561A5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D0AF333" wp14:editId="36AAFA4B">
                <wp:simplePos x="0" y="0"/>
                <wp:positionH relativeFrom="margin">
                  <wp:posOffset>1016758</wp:posOffset>
                </wp:positionH>
                <wp:positionV relativeFrom="paragraph">
                  <wp:posOffset>2659266</wp:posOffset>
                </wp:positionV>
                <wp:extent cx="411328" cy="272955"/>
                <wp:effectExtent l="0" t="0" r="8255" b="0"/>
                <wp:wrapNone/>
                <wp:docPr id="20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7883" w14:textId="77777777" w:rsidR="00E42E32" w:rsidRPr="00623F40" w:rsidRDefault="00E42E32" w:rsidP="00E42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AF333" id="_x0000_s1081" type="#_x0000_t202" style="position:absolute;margin-left:80.05pt;margin-top:209.4pt;width:32.4pt;height:21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" stroked="f">
                <v:textbox>
                  <w:txbxContent>
                    <w:p w14:paraId="06827883" w14:textId="77777777" w:rsidR="00E42E32" w:rsidRPr="00623F40" w:rsidRDefault="00E42E32" w:rsidP="00E42E3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F039916" wp14:editId="5850E14B">
                <wp:simplePos x="0" y="0"/>
                <wp:positionH relativeFrom="margin">
                  <wp:posOffset>1009811</wp:posOffset>
                </wp:positionH>
                <wp:positionV relativeFrom="paragraph">
                  <wp:posOffset>2423397</wp:posOffset>
                </wp:positionV>
                <wp:extent cx="411328" cy="272955"/>
                <wp:effectExtent l="0" t="0" r="8255" b="0"/>
                <wp:wrapNone/>
                <wp:docPr id="20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62D40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39916" id="_x0000_s1082" type="#_x0000_t202" style="position:absolute;margin-left:79.5pt;margin-top:190.8pt;width:32.4pt;height:21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" stroked="f">
                <v:textbox>
                  <w:txbxContent>
                    <w:p w14:paraId="38E62D40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7180235" wp14:editId="31DFD01D">
                <wp:simplePos x="0" y="0"/>
                <wp:positionH relativeFrom="leftMargin">
                  <wp:posOffset>1941347</wp:posOffset>
                </wp:positionH>
                <wp:positionV relativeFrom="paragraph">
                  <wp:posOffset>2184618</wp:posOffset>
                </wp:positionV>
                <wp:extent cx="411328" cy="272955"/>
                <wp:effectExtent l="0" t="0" r="8255" b="0"/>
                <wp:wrapNone/>
                <wp:docPr id="6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312D4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0235" id="_x0000_s1083" type="#_x0000_t202" style="position:absolute;margin-left:152.85pt;margin-top:172pt;width:32.4pt;height:21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" stroked="f">
                <v:textbox>
                  <w:txbxContent>
                    <w:p w14:paraId="74D312D4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16CD762" wp14:editId="723FC884">
                <wp:simplePos x="0" y="0"/>
                <wp:positionH relativeFrom="page">
                  <wp:posOffset>1924211</wp:posOffset>
                </wp:positionH>
                <wp:positionV relativeFrom="paragraph">
                  <wp:posOffset>1978404</wp:posOffset>
                </wp:positionV>
                <wp:extent cx="411328" cy="217824"/>
                <wp:effectExtent l="0" t="0" r="8255" b="0"/>
                <wp:wrapNone/>
                <wp:docPr id="6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17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201EC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D762" id="_x0000_s1084" type="#_x0000_t202" style="position:absolute;margin-left:151.5pt;margin-top:155.8pt;width:32.4pt;height:17.1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" stroked="f">
                <v:textbox>
                  <w:txbxContent>
                    <w:p w14:paraId="197201EC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1AAD4B5B" wp14:editId="13FC63F2">
                <wp:simplePos x="0" y="0"/>
                <wp:positionH relativeFrom="page">
                  <wp:posOffset>1903730</wp:posOffset>
                </wp:positionH>
                <wp:positionV relativeFrom="paragraph">
                  <wp:posOffset>5125246</wp:posOffset>
                </wp:positionV>
                <wp:extent cx="411328" cy="272955"/>
                <wp:effectExtent l="0" t="0" r="8255" b="0"/>
                <wp:wrapNone/>
                <wp:docPr id="20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2CAA8" w14:textId="77777777" w:rsidR="00E42E32" w:rsidRPr="00623F40" w:rsidRDefault="00E42E32" w:rsidP="00E42E3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D4B5B" id="_x0000_s1085" type="#_x0000_t202" style="position:absolute;margin-left:149.9pt;margin-top:403.55pt;width:32.4pt;height:21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" stroked="f">
                <v:textbox>
                  <w:txbxContent>
                    <w:p w14:paraId="06E2CAA8" w14:textId="77777777" w:rsidR="00E42E32" w:rsidRPr="00623F40" w:rsidRDefault="00E42E32" w:rsidP="00E42E3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86BE653" wp14:editId="5492F548">
                <wp:simplePos x="0" y="0"/>
                <wp:positionH relativeFrom="page">
                  <wp:posOffset>1909663</wp:posOffset>
                </wp:positionH>
                <wp:positionV relativeFrom="paragraph">
                  <wp:posOffset>4905763</wp:posOffset>
                </wp:positionV>
                <wp:extent cx="411328" cy="272955"/>
                <wp:effectExtent l="0" t="0" r="8255" b="0"/>
                <wp:wrapNone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F152F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BE653" id="_x0000_s1086" type="#_x0000_t202" style="position:absolute;margin-left:150.35pt;margin-top:386.3pt;width:32.4pt;height:21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" stroked="f">
                <v:textbox>
                  <w:txbxContent>
                    <w:p w14:paraId="25DF152F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20070FE" wp14:editId="24D8B81B">
                <wp:simplePos x="0" y="0"/>
                <wp:positionH relativeFrom="page">
                  <wp:posOffset>1907578</wp:posOffset>
                </wp:positionH>
                <wp:positionV relativeFrom="paragraph">
                  <wp:posOffset>4697398</wp:posOffset>
                </wp:positionV>
                <wp:extent cx="410845" cy="272415"/>
                <wp:effectExtent l="0" t="0" r="8255" b="0"/>
                <wp:wrapNone/>
                <wp:docPr id="1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A03EA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70FE" id="_x0000_s1087" type="#_x0000_t202" style="position:absolute;margin-left:150.2pt;margin-top:369.85pt;width:32.35pt;height:21.4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X6EgIAAP0DAAAOAAAAZHJzL2Uyb0RvYy54bWysU9uO2yAQfa/Uf0C8N77I2WStOKtttqkq&#10;bS/Sth+AMY5RMUOBxE6/vgP2ZtP2rSoPaIYZDjNnDpu7sVfkJKyToCuaLVJKhObQSH2o6Lev+zd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" stroked="f">
                <v:textbox>
                  <w:txbxContent>
                    <w:p w14:paraId="7ABA03EA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E405422" wp14:editId="291B9B55">
                <wp:simplePos x="0" y="0"/>
                <wp:positionH relativeFrom="page">
                  <wp:posOffset>1909161</wp:posOffset>
                </wp:positionH>
                <wp:positionV relativeFrom="paragraph">
                  <wp:posOffset>3824359</wp:posOffset>
                </wp:positionV>
                <wp:extent cx="411328" cy="272955"/>
                <wp:effectExtent l="0" t="0" r="8255" b="0"/>
                <wp:wrapNone/>
                <wp:docPr id="19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AAD7D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5422" id="_x0000_s1088" type="#_x0000_t202" style="position:absolute;margin-left:150.35pt;margin-top:301.15pt;width:32.4pt;height:21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" stroked="f">
                <v:textbox>
                  <w:txbxContent>
                    <w:p w14:paraId="0BAAAD7D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43EF0A8" wp14:editId="2322D636">
                <wp:simplePos x="0" y="0"/>
                <wp:positionH relativeFrom="page">
                  <wp:posOffset>1889826</wp:posOffset>
                </wp:positionH>
                <wp:positionV relativeFrom="paragraph">
                  <wp:posOffset>3411808</wp:posOffset>
                </wp:positionV>
                <wp:extent cx="411328" cy="272955"/>
                <wp:effectExtent l="0" t="0" r="8255" b="0"/>
                <wp:wrapNone/>
                <wp:docPr id="19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B04A1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F0A8" id="_x0000_s1089" type="#_x0000_t202" style="position:absolute;margin-left:148.8pt;margin-top:268.65pt;width:32.4pt;height:21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" stroked="f">
                <v:textbox>
                  <w:txbxContent>
                    <w:p w14:paraId="5D5B04A1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746942A" wp14:editId="0A80904A">
                <wp:simplePos x="0" y="0"/>
                <wp:positionH relativeFrom="page">
                  <wp:posOffset>1905559</wp:posOffset>
                </wp:positionH>
                <wp:positionV relativeFrom="paragraph">
                  <wp:posOffset>3181369</wp:posOffset>
                </wp:positionV>
                <wp:extent cx="411328" cy="272955"/>
                <wp:effectExtent l="0" t="0" r="8255" b="0"/>
                <wp:wrapNone/>
                <wp:docPr id="6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858E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942A" id="_x0000_s1090" type="#_x0000_t202" style="position:absolute;margin-left:150.05pt;margin-top:250.5pt;width:32.4pt;height:21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" stroked="f">
                <v:textbox>
                  <w:txbxContent>
                    <w:p w14:paraId="6E6A858E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14ECE04" wp14:editId="012C22FB">
                <wp:simplePos x="0" y="0"/>
                <wp:positionH relativeFrom="page">
                  <wp:posOffset>1898622</wp:posOffset>
                </wp:positionH>
                <wp:positionV relativeFrom="paragraph">
                  <wp:posOffset>2976416</wp:posOffset>
                </wp:positionV>
                <wp:extent cx="411328" cy="272955"/>
                <wp:effectExtent l="0" t="0" r="8255" b="0"/>
                <wp:wrapNone/>
                <wp:docPr id="19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027AF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CE04" id="_x0000_s1091" type="#_x0000_t202" style="position:absolute;margin-left:149.5pt;margin-top:234.35pt;width:32.4pt;height:21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" stroked="f">
                <v:textbox>
                  <w:txbxContent>
                    <w:p w14:paraId="1EA027AF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DA208E2" wp14:editId="15469E39">
                <wp:simplePos x="0" y="0"/>
                <wp:positionH relativeFrom="page">
                  <wp:posOffset>1931158</wp:posOffset>
                </wp:positionH>
                <wp:positionV relativeFrom="paragraph">
                  <wp:posOffset>1739379</wp:posOffset>
                </wp:positionV>
                <wp:extent cx="411328" cy="211711"/>
                <wp:effectExtent l="0" t="0" r="8255" b="0"/>
                <wp:wrapNone/>
                <wp:docPr id="5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11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E31B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208E2" id="_x0000_s1092" type="#_x0000_t202" style="position:absolute;margin-left:152.05pt;margin-top:136.95pt;width:32.4pt;height:16.6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" stroked="f">
                <v:textbox>
                  <w:txbxContent>
                    <w:p w14:paraId="25E3E31B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9B26CDA" wp14:editId="5130BC89">
                <wp:simplePos x="0" y="0"/>
                <wp:positionH relativeFrom="page">
                  <wp:posOffset>1937982</wp:posOffset>
                </wp:positionH>
                <wp:positionV relativeFrom="paragraph">
                  <wp:posOffset>1501254</wp:posOffset>
                </wp:positionV>
                <wp:extent cx="410845" cy="238295"/>
                <wp:effectExtent l="0" t="0" r="8255" b="9525"/>
                <wp:wrapNone/>
                <wp:docPr id="5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3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8B12E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6CDA" id="_x0000_s1093" type="#_x0000_t202" style="position:absolute;margin-left:152.6pt;margin-top:118.2pt;width:32.35pt;height:18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" stroked="f">
                <v:textbox>
                  <w:txbxContent>
                    <w:p w14:paraId="4A58B12E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42E32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1152DE9" wp14:editId="55BDB237">
                <wp:simplePos x="0" y="0"/>
                <wp:positionH relativeFrom="margin">
                  <wp:posOffset>1016758</wp:posOffset>
                </wp:positionH>
                <wp:positionV relativeFrom="paragraph">
                  <wp:posOffset>1264578</wp:posOffset>
                </wp:positionV>
                <wp:extent cx="410845" cy="272415"/>
                <wp:effectExtent l="0" t="0" r="8255" b="0"/>
                <wp:wrapNone/>
                <wp:docPr id="5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0AC6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2DE9" id="_x0000_s1094" type="#_x0000_t202" style="position:absolute;margin-left:80.05pt;margin-top:99.55pt;width:32.35pt;height:21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" stroked="f">
                <v:textbox>
                  <w:txbxContent>
                    <w:p w14:paraId="4AD30AC6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20A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C438B14" wp14:editId="696AD36D">
                <wp:simplePos x="0" y="0"/>
                <wp:positionH relativeFrom="page">
                  <wp:posOffset>1910687</wp:posOffset>
                </wp:positionH>
                <wp:positionV relativeFrom="paragraph">
                  <wp:posOffset>906856</wp:posOffset>
                </wp:positionV>
                <wp:extent cx="411328" cy="225368"/>
                <wp:effectExtent l="0" t="0" r="8255" b="3810"/>
                <wp:wrapNone/>
                <wp:docPr id="19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25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7549A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8B14" id="_x0000_s1095" type="#_x0000_t202" style="position:absolute;margin-left:150.45pt;margin-top:71.4pt;width:32.4pt;height:17.7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" stroked="f">
                <v:textbox>
                  <w:txbxContent>
                    <w:p w14:paraId="4BD7549A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20A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F61E1F4" wp14:editId="423DE892">
                <wp:simplePos x="0" y="0"/>
                <wp:positionH relativeFrom="page">
                  <wp:posOffset>1910687</wp:posOffset>
                </wp:positionH>
                <wp:positionV relativeFrom="paragraph">
                  <wp:posOffset>696036</wp:posOffset>
                </wp:positionV>
                <wp:extent cx="411328" cy="211000"/>
                <wp:effectExtent l="0" t="0" r="8255" b="0"/>
                <wp:wrapNone/>
                <wp:docPr id="19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1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F6DA7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E1F4" id="_x0000_s1096" type="#_x0000_t202" style="position:absolute;margin-left:150.45pt;margin-top:54.8pt;width:32.4pt;height:16.6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" stroked="f">
                <v:textbox>
                  <w:txbxContent>
                    <w:p w14:paraId="7EDF6DA7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20A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66F5ABF" wp14:editId="5C0FF910">
                <wp:simplePos x="0" y="0"/>
                <wp:positionH relativeFrom="page">
                  <wp:posOffset>1910687</wp:posOffset>
                </wp:positionH>
                <wp:positionV relativeFrom="paragraph">
                  <wp:posOffset>477672</wp:posOffset>
                </wp:positionV>
                <wp:extent cx="411328" cy="211000"/>
                <wp:effectExtent l="0" t="0" r="8255" b="0"/>
                <wp:wrapNone/>
                <wp:docPr id="19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1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F55BE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F5ABF" id="_x0000_s1097" type="#_x0000_t202" style="position:absolute;margin-left:150.45pt;margin-top:37.6pt;width:32.4pt;height:16.6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" stroked="f">
                <v:textbox>
                  <w:txbxContent>
                    <w:p w14:paraId="7EDF55BE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720A"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8ABD0E0" wp14:editId="6BD2B459">
                <wp:simplePos x="0" y="0"/>
                <wp:positionH relativeFrom="page">
                  <wp:posOffset>1917510</wp:posOffset>
                </wp:positionH>
                <wp:positionV relativeFrom="paragraph">
                  <wp:posOffset>238836</wp:posOffset>
                </wp:positionV>
                <wp:extent cx="411328" cy="224648"/>
                <wp:effectExtent l="0" t="0" r="8255" b="4445"/>
                <wp:wrapNone/>
                <wp:docPr id="20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246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2BA61" w14:textId="77777777" w:rsidR="0093720A" w:rsidRPr="00623F40" w:rsidRDefault="0093720A" w:rsidP="009372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D0E0" id="_x0000_s1098" type="#_x0000_t202" style="position:absolute;margin-left:151pt;margin-top:18.8pt;width:32.4pt;height:17.7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" stroked="f">
                <v:textbox>
                  <w:txbxContent>
                    <w:p w14:paraId="07F2BA61" w14:textId="77777777" w:rsidR="0093720A" w:rsidRPr="00623F40" w:rsidRDefault="0093720A" w:rsidP="009372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2E69AB" w14:textId="2252F671" w:rsidR="00A20ADC" w:rsidRDefault="00FD2DD3"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B0A45DF" wp14:editId="1DDBE7CD">
                <wp:simplePos x="0" y="0"/>
                <wp:positionH relativeFrom="page">
                  <wp:posOffset>7089140</wp:posOffset>
                </wp:positionH>
                <wp:positionV relativeFrom="paragraph">
                  <wp:posOffset>2206625</wp:posOffset>
                </wp:positionV>
                <wp:extent cx="410845" cy="224155"/>
                <wp:effectExtent l="0" t="0" r="8255" b="4445"/>
                <wp:wrapNone/>
                <wp:docPr id="2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FED4F" w14:textId="77777777" w:rsidR="00A47894" w:rsidRPr="00623F40" w:rsidRDefault="00A47894" w:rsidP="00A47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A45DF" id="_x0000_s1099" type="#_x0000_t202" style="position:absolute;margin-left:558.2pt;margin-top:173.75pt;width:32.35pt;height:17.6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" stroked="f">
                <v:textbox>
                  <w:txbxContent>
                    <w:p w14:paraId="787FED4F" w14:textId="77777777" w:rsidR="00A47894" w:rsidRPr="00623F40" w:rsidRDefault="00A47894" w:rsidP="00A478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F6479FD" wp14:editId="4E048129">
                <wp:simplePos x="0" y="0"/>
                <wp:positionH relativeFrom="page">
                  <wp:posOffset>7089775</wp:posOffset>
                </wp:positionH>
                <wp:positionV relativeFrom="paragraph">
                  <wp:posOffset>2541270</wp:posOffset>
                </wp:positionV>
                <wp:extent cx="410845" cy="224155"/>
                <wp:effectExtent l="0" t="0" r="8255" b="4445"/>
                <wp:wrapNone/>
                <wp:docPr id="20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4A748" w14:textId="77777777" w:rsidR="00A47894" w:rsidRPr="00623F40" w:rsidRDefault="00A47894" w:rsidP="00A47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479FD" id="_x0000_s1100" type="#_x0000_t202" style="position:absolute;margin-left:558.25pt;margin-top:200.1pt;width:32.35pt;height:17.6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" stroked="f">
                <v:textbox>
                  <w:txbxContent>
                    <w:p w14:paraId="21E4A748" w14:textId="77777777" w:rsidR="00A47894" w:rsidRPr="00623F40" w:rsidRDefault="00A47894" w:rsidP="00A478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C1ED1DA" wp14:editId="4DC30786">
                <wp:simplePos x="0" y="0"/>
                <wp:positionH relativeFrom="page">
                  <wp:posOffset>7089140</wp:posOffset>
                </wp:positionH>
                <wp:positionV relativeFrom="paragraph">
                  <wp:posOffset>2861310</wp:posOffset>
                </wp:positionV>
                <wp:extent cx="410845" cy="224155"/>
                <wp:effectExtent l="0" t="0" r="8255" b="4445"/>
                <wp:wrapNone/>
                <wp:docPr id="20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B5AB4" w14:textId="77777777" w:rsidR="00A47894" w:rsidRPr="00623F40" w:rsidRDefault="00A47894" w:rsidP="00A47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ED1DA" id="_x0000_s1101" type="#_x0000_t202" style="position:absolute;margin-left:558.2pt;margin-top:225.3pt;width:32.35pt;height:17.6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" stroked="f">
                <v:textbox>
                  <w:txbxContent>
                    <w:p w14:paraId="714B5AB4" w14:textId="77777777" w:rsidR="00A47894" w:rsidRPr="00623F40" w:rsidRDefault="00A47894" w:rsidP="00A478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5312BBD" wp14:editId="2D2A6074">
                <wp:simplePos x="0" y="0"/>
                <wp:positionH relativeFrom="page">
                  <wp:posOffset>7054215</wp:posOffset>
                </wp:positionH>
                <wp:positionV relativeFrom="paragraph">
                  <wp:posOffset>3439795</wp:posOffset>
                </wp:positionV>
                <wp:extent cx="410845" cy="354330"/>
                <wp:effectExtent l="0" t="0" r="8255" b="7620"/>
                <wp:wrapNone/>
                <wp:docPr id="2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98A4D" w14:textId="77777777" w:rsidR="00A47894" w:rsidRPr="00623F40" w:rsidRDefault="00A47894" w:rsidP="00A47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12BBD" id="_x0000_s1102" type="#_x0000_t202" style="position:absolute;margin-left:555.45pt;margin-top:270.85pt;width:32.35pt;height:27.9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" stroked="f">
                <v:textbox>
                  <w:txbxContent>
                    <w:p w14:paraId="69898A4D" w14:textId="77777777" w:rsidR="00A47894" w:rsidRPr="00623F40" w:rsidRDefault="00A47894" w:rsidP="00A478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701639D" wp14:editId="0396042A">
                <wp:simplePos x="0" y="0"/>
                <wp:positionH relativeFrom="page">
                  <wp:posOffset>7075170</wp:posOffset>
                </wp:positionH>
                <wp:positionV relativeFrom="paragraph">
                  <wp:posOffset>3890010</wp:posOffset>
                </wp:positionV>
                <wp:extent cx="410845" cy="395605"/>
                <wp:effectExtent l="0" t="0" r="8255" b="4445"/>
                <wp:wrapNone/>
                <wp:docPr id="2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D5BD9" w14:textId="77777777" w:rsidR="00A47894" w:rsidRPr="00623F40" w:rsidRDefault="00A47894" w:rsidP="00A47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639D" id="_x0000_s1103" type="#_x0000_t202" style="position:absolute;margin-left:557.1pt;margin-top:306.3pt;width:32.35pt;height:31.1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" stroked="f">
                <v:textbox>
                  <w:txbxContent>
                    <w:p w14:paraId="493D5BD9" w14:textId="77777777" w:rsidR="00A47894" w:rsidRPr="00623F40" w:rsidRDefault="00A47894" w:rsidP="00A478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6EBC65A6" wp14:editId="6B6E5A95">
                <wp:simplePos x="0" y="0"/>
                <wp:positionH relativeFrom="page">
                  <wp:posOffset>7081994</wp:posOffset>
                </wp:positionH>
                <wp:positionV relativeFrom="paragraph">
                  <wp:posOffset>4449445</wp:posOffset>
                </wp:positionV>
                <wp:extent cx="410845" cy="593090"/>
                <wp:effectExtent l="0" t="0" r="8255" b="0"/>
                <wp:wrapNone/>
                <wp:docPr id="2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44FC3" w14:textId="77777777" w:rsidR="00A47894" w:rsidRPr="00623F40" w:rsidRDefault="00A47894" w:rsidP="00A478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65A6" id="_x0000_s1104" type="#_x0000_t202" style="position:absolute;margin-left:557.65pt;margin-top:350.35pt;width:32.35pt;height:46.7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" stroked="f">
                <v:textbox>
                  <w:txbxContent>
                    <w:p w14:paraId="10844FC3" w14:textId="77777777" w:rsidR="00A47894" w:rsidRPr="00623F40" w:rsidRDefault="00A47894" w:rsidP="00A4789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0ADC">
        <w:br w:type="page"/>
      </w:r>
    </w:p>
    <w:p w14:paraId="7998B55C" w14:textId="14E7B655" w:rsidR="00E93946" w:rsidRDefault="00FF1336">
      <w:r w:rsidRPr="00F70698">
        <w:rPr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38D9729" wp14:editId="625E3824">
                <wp:simplePos x="0" y="0"/>
                <wp:positionH relativeFrom="page">
                  <wp:posOffset>7048500</wp:posOffset>
                </wp:positionH>
                <wp:positionV relativeFrom="paragraph">
                  <wp:posOffset>3286760</wp:posOffset>
                </wp:positionV>
                <wp:extent cx="410845" cy="272415"/>
                <wp:effectExtent l="0" t="0" r="8255" b="0"/>
                <wp:wrapNone/>
                <wp:docPr id="2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506ED" w14:textId="77777777" w:rsidR="00831E01" w:rsidRPr="00623F40" w:rsidRDefault="00831E01" w:rsidP="00831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D9729" id="_x0000_s1105" type="#_x0000_t202" style="position:absolute;margin-left:555pt;margin-top:258.8pt;width:32.35pt;height:21.4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" stroked="f">
                <v:textbox>
                  <w:txbxContent>
                    <w:p w14:paraId="4CD506ED" w14:textId="77777777" w:rsidR="00831E01" w:rsidRPr="00623F40" w:rsidRDefault="00831E01" w:rsidP="00831E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C76FDA5" wp14:editId="34560082">
                <wp:simplePos x="0" y="0"/>
                <wp:positionH relativeFrom="page">
                  <wp:posOffset>7058660</wp:posOffset>
                </wp:positionH>
                <wp:positionV relativeFrom="paragraph">
                  <wp:posOffset>3604895</wp:posOffset>
                </wp:positionV>
                <wp:extent cx="411328" cy="272955"/>
                <wp:effectExtent l="0" t="0" r="8255" b="0"/>
                <wp:wrapNone/>
                <wp:docPr id="22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23BB" w14:textId="77777777" w:rsidR="00831E01" w:rsidRPr="00623F40" w:rsidRDefault="00831E01" w:rsidP="00831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6FDA5" id="_x0000_s1106" type="#_x0000_t202" style="position:absolute;margin-left:555.8pt;margin-top:283.85pt;width:32.4pt;height:21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" stroked="f">
                <v:textbox>
                  <w:txbxContent>
                    <w:p w14:paraId="374823BB" w14:textId="77777777" w:rsidR="00831E01" w:rsidRPr="00623F40" w:rsidRDefault="00831E01" w:rsidP="00831E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EFF4C3F" wp14:editId="2100CCE2">
                <wp:simplePos x="0" y="0"/>
                <wp:positionH relativeFrom="page">
                  <wp:posOffset>7050405</wp:posOffset>
                </wp:positionH>
                <wp:positionV relativeFrom="paragraph">
                  <wp:posOffset>2777490</wp:posOffset>
                </wp:positionV>
                <wp:extent cx="410845" cy="272415"/>
                <wp:effectExtent l="0" t="0" r="8255" b="0"/>
                <wp:wrapNone/>
                <wp:docPr id="22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AE98B" w14:textId="77777777" w:rsidR="00831E01" w:rsidRPr="00623F40" w:rsidRDefault="00831E01" w:rsidP="00831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4C3F" id="_x0000_s1107" type="#_x0000_t202" style="position:absolute;margin-left:555.15pt;margin-top:218.7pt;width:32.35pt;height:21.4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" stroked="f">
                <v:textbox>
                  <w:txbxContent>
                    <w:p w14:paraId="3C1AE98B" w14:textId="77777777" w:rsidR="00831E01" w:rsidRPr="00623F40" w:rsidRDefault="00831E01" w:rsidP="00831E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435CA6D1" wp14:editId="36C0CB41">
                <wp:simplePos x="0" y="0"/>
                <wp:positionH relativeFrom="page">
                  <wp:posOffset>7045960</wp:posOffset>
                </wp:positionH>
                <wp:positionV relativeFrom="paragraph">
                  <wp:posOffset>2433320</wp:posOffset>
                </wp:positionV>
                <wp:extent cx="411328" cy="272955"/>
                <wp:effectExtent l="0" t="0" r="8255" b="0"/>
                <wp:wrapNone/>
                <wp:docPr id="2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664A7" w14:textId="77777777" w:rsidR="00831E01" w:rsidRPr="00623F40" w:rsidRDefault="00831E01" w:rsidP="00831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A6D1" id="_x0000_s1108" type="#_x0000_t202" style="position:absolute;margin-left:554.8pt;margin-top:191.6pt;width:32.4pt;height:21.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" stroked="f">
                <v:textbox>
                  <w:txbxContent>
                    <w:p w14:paraId="58C664A7" w14:textId="77777777" w:rsidR="00831E01" w:rsidRPr="00623F40" w:rsidRDefault="00831E01" w:rsidP="00831E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3ABE2DD4" wp14:editId="1D423C3B">
                <wp:simplePos x="0" y="0"/>
                <wp:positionH relativeFrom="page">
                  <wp:posOffset>7039610</wp:posOffset>
                </wp:positionH>
                <wp:positionV relativeFrom="paragraph">
                  <wp:posOffset>1264920</wp:posOffset>
                </wp:positionV>
                <wp:extent cx="410845" cy="224155"/>
                <wp:effectExtent l="0" t="0" r="8255" b="4445"/>
                <wp:wrapNone/>
                <wp:docPr id="2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E404C" w14:textId="77777777" w:rsidR="00831E01" w:rsidRPr="00623F40" w:rsidRDefault="00831E01" w:rsidP="00831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2DD4" id="_x0000_s1109" type="#_x0000_t202" style="position:absolute;margin-left:554.3pt;margin-top:99.6pt;width:32.35pt;height:17.6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" stroked="f">
                <v:textbox>
                  <w:txbxContent>
                    <w:p w14:paraId="426E404C" w14:textId="77777777" w:rsidR="00831E01" w:rsidRPr="00623F40" w:rsidRDefault="00831E01" w:rsidP="00831E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C152F30" wp14:editId="110D5F14">
                <wp:simplePos x="0" y="0"/>
                <wp:positionH relativeFrom="page">
                  <wp:posOffset>7039610</wp:posOffset>
                </wp:positionH>
                <wp:positionV relativeFrom="paragraph">
                  <wp:posOffset>1530985</wp:posOffset>
                </wp:positionV>
                <wp:extent cx="411328" cy="225188"/>
                <wp:effectExtent l="0" t="0" r="8255" b="3810"/>
                <wp:wrapNone/>
                <wp:docPr id="2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25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E3C47" w14:textId="77777777" w:rsidR="00831E01" w:rsidRPr="00623F40" w:rsidRDefault="00831E01" w:rsidP="00831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2F30" id="_x0000_s1110" type="#_x0000_t202" style="position:absolute;margin-left:554.3pt;margin-top:120.55pt;width:32.4pt;height:17.7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" stroked="f">
                <v:textbox>
                  <w:txbxContent>
                    <w:p w14:paraId="5DBE3C47" w14:textId="77777777" w:rsidR="00831E01" w:rsidRPr="00623F40" w:rsidRDefault="00831E01" w:rsidP="00831E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34C5CE32" wp14:editId="49054C38">
                <wp:simplePos x="0" y="0"/>
                <wp:positionH relativeFrom="page">
                  <wp:posOffset>7042150</wp:posOffset>
                </wp:positionH>
                <wp:positionV relativeFrom="paragraph">
                  <wp:posOffset>469900</wp:posOffset>
                </wp:positionV>
                <wp:extent cx="411328" cy="279400"/>
                <wp:effectExtent l="0" t="0" r="8255" b="6350"/>
                <wp:wrapNone/>
                <wp:docPr id="2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10997" w14:textId="77777777" w:rsidR="00831E01" w:rsidRPr="00623F40" w:rsidRDefault="00831E01" w:rsidP="00831E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CE32" id="_x0000_s1111" type="#_x0000_t202" style="position:absolute;margin-left:554.5pt;margin-top:37pt;width:32.4pt;height:22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" stroked="f">
                <v:textbox>
                  <w:txbxContent>
                    <w:p w14:paraId="58210997" w14:textId="77777777" w:rsidR="00831E01" w:rsidRPr="00623F40" w:rsidRDefault="00831E01" w:rsidP="00831E0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C3BDADB" wp14:editId="6B49E4E5">
                <wp:simplePos x="0" y="0"/>
                <wp:positionH relativeFrom="page">
                  <wp:posOffset>1884680</wp:posOffset>
                </wp:positionH>
                <wp:positionV relativeFrom="paragraph">
                  <wp:posOffset>5295900</wp:posOffset>
                </wp:positionV>
                <wp:extent cx="411328" cy="272955"/>
                <wp:effectExtent l="0" t="0" r="8255" b="0"/>
                <wp:wrapNone/>
                <wp:docPr id="2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DA5FF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BDADB" id="_x0000_s1112" type="#_x0000_t202" style="position:absolute;margin-left:148.4pt;margin-top:417pt;width:32.4pt;height:21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" stroked="f">
                <v:textbox>
                  <w:txbxContent>
                    <w:p w14:paraId="151DA5FF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7A8376CC" wp14:editId="0CDF1C42">
                <wp:simplePos x="0" y="0"/>
                <wp:positionH relativeFrom="page">
                  <wp:posOffset>1885950</wp:posOffset>
                </wp:positionH>
                <wp:positionV relativeFrom="paragraph">
                  <wp:posOffset>4725670</wp:posOffset>
                </wp:positionV>
                <wp:extent cx="411328" cy="272955"/>
                <wp:effectExtent l="0" t="0" r="8255" b="0"/>
                <wp:wrapNone/>
                <wp:docPr id="196901558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294D" w14:textId="77777777" w:rsidR="00FF1336" w:rsidRPr="00623F40" w:rsidRDefault="00FF1336" w:rsidP="00FF13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376CC" id="_x0000_s1113" type="#_x0000_t202" style="position:absolute;margin-left:148.5pt;margin-top:372.1pt;width:32.4pt;height:21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" stroked="f">
                <v:textbox>
                  <w:txbxContent>
                    <w:p w14:paraId="1C87294D" w14:textId="77777777" w:rsidR="00FF1336" w:rsidRPr="00623F40" w:rsidRDefault="00FF1336" w:rsidP="00FF133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F0C7015" wp14:editId="664BB537">
                <wp:simplePos x="0" y="0"/>
                <wp:positionH relativeFrom="page">
                  <wp:posOffset>1898650</wp:posOffset>
                </wp:positionH>
                <wp:positionV relativeFrom="paragraph">
                  <wp:posOffset>3923030</wp:posOffset>
                </wp:positionV>
                <wp:extent cx="411328" cy="272955"/>
                <wp:effectExtent l="0" t="0" r="8255" b="0"/>
                <wp:wrapNone/>
                <wp:docPr id="2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DA6C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C7015" id="_x0000_s1114" type="#_x0000_t202" style="position:absolute;margin-left:149.5pt;margin-top:308.9pt;width:32.4pt;height:21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" stroked="f">
                <v:textbox>
                  <w:txbxContent>
                    <w:p w14:paraId="13EBDA6C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3DD86FA" wp14:editId="0173E363">
                <wp:simplePos x="0" y="0"/>
                <wp:positionH relativeFrom="page">
                  <wp:posOffset>1895475</wp:posOffset>
                </wp:positionH>
                <wp:positionV relativeFrom="paragraph">
                  <wp:posOffset>4217670</wp:posOffset>
                </wp:positionV>
                <wp:extent cx="411328" cy="272955"/>
                <wp:effectExtent l="0" t="0" r="8255" b="0"/>
                <wp:wrapNone/>
                <wp:docPr id="22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FC640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86FA" id="_x0000_s1115" type="#_x0000_t202" style="position:absolute;margin-left:149.25pt;margin-top:332.1pt;width:32.4pt;height:21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" stroked="f">
                <v:textbox>
                  <w:txbxContent>
                    <w:p w14:paraId="7A3FC640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1C8E2E9" wp14:editId="55E70FBA">
                <wp:simplePos x="0" y="0"/>
                <wp:positionH relativeFrom="page">
                  <wp:posOffset>1908175</wp:posOffset>
                </wp:positionH>
                <wp:positionV relativeFrom="paragraph">
                  <wp:posOffset>4464050</wp:posOffset>
                </wp:positionV>
                <wp:extent cx="411328" cy="272955"/>
                <wp:effectExtent l="0" t="0" r="8255" b="0"/>
                <wp:wrapNone/>
                <wp:docPr id="2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6BB33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E2E9" id="_x0000_s1116" type="#_x0000_t202" style="position:absolute;margin-left:150.25pt;margin-top:351.5pt;width:32.4pt;height:21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" stroked="f">
                <v:textbox>
                  <w:txbxContent>
                    <w:p w14:paraId="2B26BB33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BCE567A" wp14:editId="1C532658">
                <wp:simplePos x="0" y="0"/>
                <wp:positionH relativeFrom="page">
                  <wp:posOffset>1885950</wp:posOffset>
                </wp:positionH>
                <wp:positionV relativeFrom="paragraph">
                  <wp:posOffset>3397250</wp:posOffset>
                </wp:positionV>
                <wp:extent cx="410845" cy="215900"/>
                <wp:effectExtent l="0" t="0" r="8255" b="0"/>
                <wp:wrapNone/>
                <wp:docPr id="2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B1AE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E567A" id="_x0000_s1117" type="#_x0000_t202" style="position:absolute;margin-left:148.5pt;margin-top:267.5pt;width:32.35pt;height:17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" stroked="f">
                <v:textbox>
                  <w:txbxContent>
                    <w:p w14:paraId="07E3B1AE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59B2027" wp14:editId="3CF2BFC2">
                <wp:simplePos x="0" y="0"/>
                <wp:positionH relativeFrom="page">
                  <wp:posOffset>1887855</wp:posOffset>
                </wp:positionH>
                <wp:positionV relativeFrom="paragraph">
                  <wp:posOffset>3154045</wp:posOffset>
                </wp:positionV>
                <wp:extent cx="411328" cy="272955"/>
                <wp:effectExtent l="0" t="0" r="8255" b="0"/>
                <wp:wrapNone/>
                <wp:docPr id="2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C4B05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2027" id="_x0000_s1118" type="#_x0000_t202" style="position:absolute;margin-left:148.65pt;margin-top:248.35pt;width:32.4pt;height:21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" stroked="f">
                <v:textbox>
                  <w:txbxContent>
                    <w:p w14:paraId="25BC4B05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24E9994" wp14:editId="47B33B62">
                <wp:simplePos x="0" y="0"/>
                <wp:positionH relativeFrom="page">
                  <wp:posOffset>1876425</wp:posOffset>
                </wp:positionH>
                <wp:positionV relativeFrom="paragraph">
                  <wp:posOffset>1872615</wp:posOffset>
                </wp:positionV>
                <wp:extent cx="410845" cy="272415"/>
                <wp:effectExtent l="0" t="0" r="8255" b="0"/>
                <wp:wrapNone/>
                <wp:docPr id="2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9FC38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E9994" id="_x0000_s1119" type="#_x0000_t202" style="position:absolute;margin-left:147.75pt;margin-top:147.45pt;width:32.35pt;height:21.4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" stroked="f">
                <v:textbox>
                  <w:txbxContent>
                    <w:p w14:paraId="5AA9FC38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5AA0DF7" wp14:editId="41FA0A80">
                <wp:simplePos x="0" y="0"/>
                <wp:positionH relativeFrom="page">
                  <wp:posOffset>1885950</wp:posOffset>
                </wp:positionH>
                <wp:positionV relativeFrom="paragraph">
                  <wp:posOffset>2202180</wp:posOffset>
                </wp:positionV>
                <wp:extent cx="411328" cy="272955"/>
                <wp:effectExtent l="0" t="0" r="8255" b="0"/>
                <wp:wrapNone/>
                <wp:docPr id="2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28" cy="27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7A778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A0DF7" id="_x0000_s1120" type="#_x0000_t202" style="position:absolute;margin-left:148.5pt;margin-top:173.4pt;width:32.4pt;height:21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" stroked="f">
                <v:textbox>
                  <w:txbxContent>
                    <w:p w14:paraId="4D87A778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EFD0406" wp14:editId="3071998E">
                <wp:simplePos x="0" y="0"/>
                <wp:positionH relativeFrom="page">
                  <wp:posOffset>1873250</wp:posOffset>
                </wp:positionH>
                <wp:positionV relativeFrom="paragraph">
                  <wp:posOffset>450850</wp:posOffset>
                </wp:positionV>
                <wp:extent cx="410845" cy="204470"/>
                <wp:effectExtent l="0" t="0" r="8255" b="5080"/>
                <wp:wrapNone/>
                <wp:docPr id="2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528D7" w14:textId="77777777" w:rsidR="00C308A1" w:rsidRPr="00623F40" w:rsidRDefault="00C308A1" w:rsidP="00C308A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D0406" id="_x0000_s1121" type="#_x0000_t202" style="position:absolute;margin-left:147.5pt;margin-top:35.5pt;width:32.35pt;height:16.1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" stroked="f">
                <v:textbox>
                  <w:txbxContent>
                    <w:p w14:paraId="071528D7" w14:textId="77777777" w:rsidR="00C308A1" w:rsidRPr="00623F40" w:rsidRDefault="00C308A1" w:rsidP="00C308A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70698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1D8A727" wp14:editId="111CBA40">
                <wp:simplePos x="0" y="0"/>
                <wp:positionH relativeFrom="page">
                  <wp:posOffset>1860550</wp:posOffset>
                </wp:positionH>
                <wp:positionV relativeFrom="paragraph">
                  <wp:posOffset>685800</wp:posOffset>
                </wp:positionV>
                <wp:extent cx="410845" cy="209550"/>
                <wp:effectExtent l="0" t="0" r="8255" b="0"/>
                <wp:wrapNone/>
                <wp:docPr id="2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CDE51" w14:textId="77777777" w:rsidR="00E34751" w:rsidRPr="00623F40" w:rsidRDefault="00E34751" w:rsidP="00E3475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A727" id="_x0000_s1122" type="#_x0000_t202" style="position:absolute;margin-left:146.5pt;margin-top:54pt;width:32.35pt;height:16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" stroked="f">
                <v:textbox>
                  <w:txbxContent>
                    <w:p w14:paraId="2CBCDE51" w14:textId="77777777" w:rsidR="00E34751" w:rsidRPr="00623F40" w:rsidRDefault="00E34751" w:rsidP="00E3475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29ACD96E" wp14:editId="1621DEAD">
            <wp:simplePos x="0" y="0"/>
            <wp:positionH relativeFrom="column">
              <wp:posOffset>-527225</wp:posOffset>
            </wp:positionH>
            <wp:positionV relativeFrom="paragraph">
              <wp:posOffset>-276225</wp:posOffset>
            </wp:positionV>
            <wp:extent cx="9864265" cy="6496050"/>
            <wp:effectExtent l="0" t="0" r="3810" b="0"/>
            <wp:wrapNone/>
            <wp:docPr id="159503564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523" cy="65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946">
        <w:br w:type="page"/>
      </w:r>
    </w:p>
    <w:p w14:paraId="72728E85" w14:textId="0408B71F" w:rsidR="00E93946" w:rsidRDefault="00E93946"/>
    <w:p w14:paraId="2FD26726" w14:textId="2476427C" w:rsidR="00E93946" w:rsidRDefault="00E93946"/>
    <w:p w14:paraId="35CBE6C3" w14:textId="77777777" w:rsidR="00A94206" w:rsidRDefault="00653EB3">
      <w:r>
        <w:rPr>
          <w:noProof/>
        </w:rPr>
        <w:drawing>
          <wp:anchor distT="0" distB="0" distL="114300" distR="114300" simplePos="0" relativeHeight="251770880" behindDoc="1" locked="0" layoutInCell="1" allowOverlap="1" wp14:anchorId="6BE533DD" wp14:editId="5303A47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906635" cy="6132830"/>
            <wp:effectExtent l="0" t="0" r="0" b="1270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35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94206" w:rsidSect="00A942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03531" w14:textId="77777777" w:rsidR="003A69A8" w:rsidRDefault="003A69A8" w:rsidP="00496BBC">
      <w:pPr>
        <w:spacing w:after="0" w:line="240" w:lineRule="auto"/>
      </w:pPr>
      <w:r>
        <w:separator/>
      </w:r>
    </w:p>
  </w:endnote>
  <w:endnote w:type="continuationSeparator" w:id="0">
    <w:p w14:paraId="3CC881BB" w14:textId="77777777" w:rsidR="003A69A8" w:rsidRDefault="003A69A8" w:rsidP="00496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BC384" w14:textId="77777777" w:rsidR="00496BBC" w:rsidRDefault="00496BB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7A4CB" w14:textId="77777777" w:rsidR="00496BBC" w:rsidRDefault="00496BB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521D5" w14:textId="77777777" w:rsidR="00496BBC" w:rsidRDefault="00496BB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C921A" w14:textId="77777777" w:rsidR="003A69A8" w:rsidRDefault="003A69A8" w:rsidP="00496BBC">
      <w:pPr>
        <w:spacing w:after="0" w:line="240" w:lineRule="auto"/>
      </w:pPr>
      <w:r>
        <w:separator/>
      </w:r>
    </w:p>
  </w:footnote>
  <w:footnote w:type="continuationSeparator" w:id="0">
    <w:p w14:paraId="4DA16DFD" w14:textId="77777777" w:rsidR="003A69A8" w:rsidRDefault="003A69A8" w:rsidP="00496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F1202" w14:textId="77777777" w:rsidR="00496BBC" w:rsidRDefault="00496BB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E6FC3" w14:textId="77777777" w:rsidR="00496BBC" w:rsidRDefault="00496BB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FBCD" w14:textId="77777777" w:rsidR="00496BBC" w:rsidRDefault="00496BB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AE"/>
    <w:rsid w:val="00006846"/>
    <w:rsid w:val="000519CB"/>
    <w:rsid w:val="000A1817"/>
    <w:rsid w:val="000E4235"/>
    <w:rsid w:val="00164CBA"/>
    <w:rsid w:val="00205F39"/>
    <w:rsid w:val="00231816"/>
    <w:rsid w:val="003A69A8"/>
    <w:rsid w:val="00421A11"/>
    <w:rsid w:val="00496BBC"/>
    <w:rsid w:val="0054552F"/>
    <w:rsid w:val="00591F46"/>
    <w:rsid w:val="005E2110"/>
    <w:rsid w:val="00635078"/>
    <w:rsid w:val="00653EB3"/>
    <w:rsid w:val="00672320"/>
    <w:rsid w:val="006A7688"/>
    <w:rsid w:val="00734DD1"/>
    <w:rsid w:val="00790B3A"/>
    <w:rsid w:val="00831E01"/>
    <w:rsid w:val="0093720A"/>
    <w:rsid w:val="00943FD8"/>
    <w:rsid w:val="00993E13"/>
    <w:rsid w:val="009A57AE"/>
    <w:rsid w:val="00A20ADC"/>
    <w:rsid w:val="00A47894"/>
    <w:rsid w:val="00A94206"/>
    <w:rsid w:val="00AC73F6"/>
    <w:rsid w:val="00C308A1"/>
    <w:rsid w:val="00CB3328"/>
    <w:rsid w:val="00E24216"/>
    <w:rsid w:val="00E34751"/>
    <w:rsid w:val="00E42E32"/>
    <w:rsid w:val="00E615FD"/>
    <w:rsid w:val="00E93946"/>
    <w:rsid w:val="00F70698"/>
    <w:rsid w:val="00FD2DD3"/>
    <w:rsid w:val="00FF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BF0EB"/>
  <w15:chartTrackingRefBased/>
  <w15:docId w15:val="{8CFA0CC3-EC3C-42E8-89C5-EE2F8914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96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6BBC"/>
  </w:style>
  <w:style w:type="paragraph" w:styleId="Voettekst">
    <w:name w:val="footer"/>
    <w:basedOn w:val="Standaard"/>
    <w:link w:val="VoettekstChar"/>
    <w:uiPriority w:val="99"/>
    <w:unhideWhenUsed/>
    <w:rsid w:val="00496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6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jeve\OneDrive\Desktop\Martens%20Kantoorinrichting\prijslijst\Nieuwe%20map\Nieuw%20april%202023\Versie%20bureaustoel\Word%20vs%20oud\Bestelformulier%20Martens%20vs%20A%20XL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Martens vs A XL</Template>
  <TotalTime>5</TotalTime>
  <Pages>6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Jan Evers</dc:creator>
  <cp:keywords/>
  <dc:description/>
  <cp:lastModifiedBy>Hendrik Jan Evers</cp:lastModifiedBy>
  <cp:revision>5</cp:revision>
  <dcterms:created xsi:type="dcterms:W3CDTF">2023-04-18T09:15:00Z</dcterms:created>
  <dcterms:modified xsi:type="dcterms:W3CDTF">2023-04-20T07:38:00Z</dcterms:modified>
</cp:coreProperties>
</file>